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F7DEC" w14:textId="77777777" w:rsidR="00D304D6" w:rsidRDefault="00D304D6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t>様式第</w:t>
      </w:r>
      <w:r>
        <w:t>15</w:t>
      </w:r>
      <w:r>
        <w:rPr>
          <w:rFonts w:hint="eastAsia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596"/>
        <w:gridCol w:w="60"/>
        <w:gridCol w:w="536"/>
        <w:gridCol w:w="597"/>
        <w:gridCol w:w="115"/>
        <w:gridCol w:w="322"/>
        <w:gridCol w:w="159"/>
        <w:gridCol w:w="397"/>
        <w:gridCol w:w="200"/>
        <w:gridCol w:w="602"/>
        <w:gridCol w:w="196"/>
        <w:gridCol w:w="140"/>
        <w:gridCol w:w="210"/>
        <w:gridCol w:w="223"/>
        <w:gridCol w:w="266"/>
        <w:gridCol w:w="92"/>
        <w:gridCol w:w="118"/>
        <w:gridCol w:w="463"/>
        <w:gridCol w:w="181"/>
        <w:gridCol w:w="14"/>
        <w:gridCol w:w="386"/>
        <w:gridCol w:w="581"/>
        <w:gridCol w:w="581"/>
      </w:tblGrid>
      <w:tr w:rsidR="00D304D6" w14:paraId="246265FE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505" w:type="dxa"/>
            <w:gridSpan w:val="24"/>
            <w:vAlign w:val="center"/>
          </w:tcPr>
          <w:p w14:paraId="66CEBE2B" w14:textId="77777777" w:rsidR="00D304D6" w:rsidRDefault="00D304D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国民健康保険療養費支給申請書</w:t>
            </w:r>
          </w:p>
        </w:tc>
      </w:tr>
      <w:tr w:rsidR="00163EC1" w14:paraId="356CD75E" w14:textId="77777777" w:rsidTr="00874DC6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470" w:type="dxa"/>
            <w:vAlign w:val="center"/>
          </w:tcPr>
          <w:p w14:paraId="6DEF8A1A" w14:textId="77777777" w:rsidR="00163EC1" w:rsidRDefault="00163EC1" w:rsidP="00250330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被保険者の</w:t>
            </w:r>
            <w:r>
              <w:rPr>
                <w:rFonts w:hint="eastAsia"/>
                <w:spacing w:val="53"/>
              </w:rPr>
              <w:t>記</w:t>
            </w:r>
            <w:r>
              <w:rPr>
                <w:rFonts w:hint="eastAsia"/>
              </w:rPr>
              <w:t>号・</w:t>
            </w:r>
            <w:r>
              <w:rPr>
                <w:rFonts w:hint="eastAsia"/>
                <w:spacing w:val="53"/>
              </w:rPr>
              <w:t>番</w:t>
            </w:r>
            <w:r>
              <w:rPr>
                <w:rFonts w:hint="eastAsia"/>
              </w:rPr>
              <w:t>号</w:t>
            </w:r>
          </w:p>
        </w:tc>
        <w:tc>
          <w:tcPr>
            <w:tcW w:w="2226" w:type="dxa"/>
            <w:gridSpan w:val="6"/>
            <w:vAlign w:val="center"/>
          </w:tcPr>
          <w:p w14:paraId="1991F691" w14:textId="77777777" w:rsidR="00163EC1" w:rsidRDefault="00163EC1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川島―</w:t>
            </w:r>
          </w:p>
        </w:tc>
        <w:tc>
          <w:tcPr>
            <w:tcW w:w="1694" w:type="dxa"/>
            <w:gridSpan w:val="6"/>
            <w:vAlign w:val="center"/>
          </w:tcPr>
          <w:p w14:paraId="0FACDA8B" w14:textId="77777777" w:rsidR="00163EC1" w:rsidRDefault="00163EC1" w:rsidP="00163EC1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一般・退職</w:t>
            </w:r>
          </w:p>
          <w:p w14:paraId="7548AD02" w14:textId="77777777" w:rsidR="00163EC1" w:rsidRDefault="00163EC1" w:rsidP="00163EC1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</w:pPr>
            <w:r>
              <w:rPr>
                <w:rFonts w:hint="eastAsia"/>
              </w:rPr>
              <w:t>被保険者等の別</w:t>
            </w:r>
          </w:p>
        </w:tc>
        <w:tc>
          <w:tcPr>
            <w:tcW w:w="3115" w:type="dxa"/>
            <w:gridSpan w:val="11"/>
            <w:vAlign w:val="center"/>
          </w:tcPr>
          <w:p w14:paraId="00220D82" w14:textId="77777777" w:rsidR="00163EC1" w:rsidRDefault="00163EC1" w:rsidP="00874DC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一般・前期高齢者・未就学</w:t>
            </w:r>
          </w:p>
        </w:tc>
      </w:tr>
      <w:tr w:rsidR="00874DC6" w14:paraId="4FD5D3F9" w14:textId="77777777" w:rsidTr="00B07E4E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470" w:type="dxa"/>
            <w:vAlign w:val="center"/>
          </w:tcPr>
          <w:p w14:paraId="2B8F1242" w14:textId="77777777" w:rsidR="00874DC6" w:rsidRDefault="00874DC6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療養を受けた被保険者氏名</w:t>
            </w:r>
          </w:p>
        </w:tc>
        <w:tc>
          <w:tcPr>
            <w:tcW w:w="3780" w:type="dxa"/>
            <w:gridSpan w:val="11"/>
            <w:vAlign w:val="center"/>
          </w:tcPr>
          <w:p w14:paraId="2ABC3F6D" w14:textId="77777777" w:rsidR="00874DC6" w:rsidRDefault="003D200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93" w:type="dxa"/>
            <w:gridSpan w:val="8"/>
            <w:vAlign w:val="center"/>
          </w:tcPr>
          <w:p w14:paraId="12D9FD16" w14:textId="77777777" w:rsidR="00874DC6" w:rsidRDefault="00874DC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世帯主との続柄</w:t>
            </w:r>
          </w:p>
        </w:tc>
        <w:tc>
          <w:tcPr>
            <w:tcW w:w="1562" w:type="dxa"/>
            <w:gridSpan w:val="4"/>
            <w:vAlign w:val="center"/>
          </w:tcPr>
          <w:p w14:paraId="4FCEE937" w14:textId="77777777" w:rsidR="00874DC6" w:rsidRDefault="003D200D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14305" w14:paraId="707B3ABD" w14:textId="77777777" w:rsidTr="00A14305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470" w:type="dxa"/>
            <w:vAlign w:val="center"/>
          </w:tcPr>
          <w:p w14:paraId="5931CDFF" w14:textId="77777777" w:rsidR="00A14305" w:rsidRDefault="00A14305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596" w:type="dxa"/>
            <w:vAlign w:val="center"/>
          </w:tcPr>
          <w:p w14:paraId="66B8A7F8" w14:textId="77777777" w:rsidR="00A14305" w:rsidRDefault="003D200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96" w:type="dxa"/>
            <w:gridSpan w:val="2"/>
            <w:vAlign w:val="center"/>
          </w:tcPr>
          <w:p w14:paraId="5510CA5B" w14:textId="77777777" w:rsidR="00A14305" w:rsidRDefault="003D200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97" w:type="dxa"/>
            <w:vAlign w:val="center"/>
          </w:tcPr>
          <w:p w14:paraId="002FE92B" w14:textId="77777777" w:rsidR="00A14305" w:rsidRDefault="003D200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96" w:type="dxa"/>
            <w:gridSpan w:val="3"/>
            <w:vAlign w:val="center"/>
          </w:tcPr>
          <w:p w14:paraId="4910BD82" w14:textId="77777777" w:rsidR="00A14305" w:rsidRDefault="003D200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97" w:type="dxa"/>
            <w:gridSpan w:val="2"/>
            <w:vAlign w:val="center"/>
          </w:tcPr>
          <w:p w14:paraId="2243087C" w14:textId="77777777" w:rsidR="00A14305" w:rsidRDefault="003D200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98" w:type="dxa"/>
            <w:gridSpan w:val="2"/>
            <w:vAlign w:val="center"/>
          </w:tcPr>
          <w:p w14:paraId="00A94043" w14:textId="77777777" w:rsidR="00A14305" w:rsidRDefault="003D200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gridSpan w:val="2"/>
            <w:vAlign w:val="center"/>
          </w:tcPr>
          <w:p w14:paraId="7812FB31" w14:textId="77777777" w:rsidR="00A14305" w:rsidRDefault="003D200D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1" w:type="dxa"/>
            <w:gridSpan w:val="3"/>
            <w:vAlign w:val="center"/>
          </w:tcPr>
          <w:p w14:paraId="0B3B7121" w14:textId="77777777" w:rsidR="00A14305" w:rsidRDefault="003D200D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1" w:type="dxa"/>
            <w:gridSpan w:val="2"/>
            <w:vAlign w:val="center"/>
          </w:tcPr>
          <w:p w14:paraId="026FB46B" w14:textId="77777777" w:rsidR="00A14305" w:rsidRDefault="003D200D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1" w:type="dxa"/>
            <w:gridSpan w:val="3"/>
            <w:vAlign w:val="center"/>
          </w:tcPr>
          <w:p w14:paraId="12690D8B" w14:textId="77777777" w:rsidR="00A14305" w:rsidRDefault="003D200D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1" w:type="dxa"/>
            <w:vAlign w:val="center"/>
          </w:tcPr>
          <w:p w14:paraId="63394877" w14:textId="77777777" w:rsidR="00A14305" w:rsidRDefault="003D200D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1" w:type="dxa"/>
            <w:vAlign w:val="center"/>
          </w:tcPr>
          <w:p w14:paraId="279DEC33" w14:textId="77777777" w:rsidR="00A14305" w:rsidRDefault="003D200D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B07E4E" w14:paraId="17C39CB7" w14:textId="77777777" w:rsidTr="009C24A1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470" w:type="dxa"/>
            <w:vAlign w:val="center"/>
          </w:tcPr>
          <w:p w14:paraId="4289592C" w14:textId="77777777" w:rsidR="00B07E4E" w:rsidRDefault="00B07E4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傷病名</w:t>
            </w:r>
          </w:p>
        </w:tc>
        <w:tc>
          <w:tcPr>
            <w:tcW w:w="2982" w:type="dxa"/>
            <w:gridSpan w:val="9"/>
            <w:vAlign w:val="center"/>
          </w:tcPr>
          <w:p w14:paraId="2A2ED835" w14:textId="77777777" w:rsidR="00B07E4E" w:rsidRDefault="00B07E4E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71" w:type="dxa"/>
            <w:gridSpan w:val="5"/>
            <w:vMerge w:val="restart"/>
            <w:vAlign w:val="center"/>
          </w:tcPr>
          <w:p w14:paraId="62294052" w14:textId="77777777" w:rsidR="00B07E4E" w:rsidRDefault="00B07E4E" w:rsidP="009C24A1">
            <w:pPr>
              <w:wordWrap w:val="0"/>
              <w:overflowPunct w:val="0"/>
              <w:autoSpaceDE w:val="0"/>
              <w:autoSpaceDN w:val="0"/>
              <w:spacing w:before="240"/>
              <w:jc w:val="center"/>
              <w:textAlignment w:val="center"/>
            </w:pPr>
            <w:r>
              <w:rPr>
                <w:rFonts w:hint="eastAsia"/>
              </w:rPr>
              <w:t>療養期間</w:t>
            </w:r>
          </w:p>
        </w:tc>
        <w:tc>
          <w:tcPr>
            <w:tcW w:w="2682" w:type="dxa"/>
            <w:gridSpan w:val="9"/>
            <w:vMerge w:val="restart"/>
            <w:vAlign w:val="center"/>
          </w:tcPr>
          <w:p w14:paraId="6395662C" w14:textId="77777777" w:rsidR="00B07E4E" w:rsidRDefault="00B07E4E" w:rsidP="00B07E4E">
            <w:pPr>
              <w:wordWrap w:val="0"/>
              <w:overflowPunct w:val="0"/>
              <w:autoSpaceDE w:val="0"/>
              <w:autoSpaceDN w:val="0"/>
              <w:spacing w:after="40"/>
              <w:jc w:val="right"/>
              <w:textAlignment w:val="center"/>
            </w:pPr>
            <w:r>
              <w:rPr>
                <w:rFonts w:hint="eastAsia"/>
              </w:rPr>
              <w:t>年　月　日から</w:t>
            </w:r>
          </w:p>
          <w:p w14:paraId="757DA4C3" w14:textId="77777777" w:rsidR="00B07E4E" w:rsidRDefault="00B07E4E" w:rsidP="00B07E4E">
            <w:pPr>
              <w:wordWrap w:val="0"/>
              <w:overflowPunct w:val="0"/>
              <w:autoSpaceDE w:val="0"/>
              <w:autoSpaceDN w:val="0"/>
              <w:spacing w:after="40"/>
              <w:jc w:val="right"/>
              <w:textAlignment w:val="center"/>
            </w:pPr>
            <w:r>
              <w:rPr>
                <w:rFonts w:hint="eastAsia"/>
              </w:rPr>
              <w:t>年　月　日まで</w:t>
            </w:r>
          </w:p>
          <w:p w14:paraId="7026B390" w14:textId="77777777" w:rsidR="00B07E4E" w:rsidRDefault="00B07E4E" w:rsidP="00B07E4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日</w:t>
            </w:r>
            <w:r w:rsidRPr="001439EB">
              <w:rPr>
                <w:rFonts w:hint="eastAsia"/>
                <w:spacing w:val="40"/>
              </w:rPr>
              <w:t>間</w:t>
            </w:r>
          </w:p>
        </w:tc>
      </w:tr>
      <w:tr w:rsidR="00B07E4E" w14:paraId="4864E414" w14:textId="77777777" w:rsidTr="009C24A1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470" w:type="dxa"/>
            <w:vAlign w:val="center"/>
          </w:tcPr>
          <w:p w14:paraId="465FE6A1" w14:textId="77777777" w:rsidR="00B07E4E" w:rsidRPr="00B07E4E" w:rsidRDefault="00B07E4E" w:rsidP="00B07E4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 w:rsidRPr="00B07E4E">
              <w:rPr>
                <w:rFonts w:hint="eastAsia"/>
              </w:rPr>
              <w:t>発病又は負傷年月日</w:t>
            </w:r>
          </w:p>
        </w:tc>
        <w:tc>
          <w:tcPr>
            <w:tcW w:w="2982" w:type="dxa"/>
            <w:gridSpan w:val="9"/>
            <w:vAlign w:val="center"/>
          </w:tcPr>
          <w:p w14:paraId="681F99A2" w14:textId="77777777" w:rsidR="00B07E4E" w:rsidRDefault="00B07E4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年　</w:t>
            </w:r>
            <w:r w:rsidR="009C24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9C24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日</w:t>
            </w:r>
          </w:p>
        </w:tc>
        <w:tc>
          <w:tcPr>
            <w:tcW w:w="1371" w:type="dxa"/>
            <w:gridSpan w:val="5"/>
            <w:vMerge/>
            <w:vAlign w:val="center"/>
          </w:tcPr>
          <w:p w14:paraId="1F55D251" w14:textId="77777777" w:rsidR="00B07E4E" w:rsidRDefault="00B07E4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2682" w:type="dxa"/>
            <w:gridSpan w:val="9"/>
            <w:vMerge/>
            <w:vAlign w:val="center"/>
          </w:tcPr>
          <w:p w14:paraId="3A722792" w14:textId="77777777" w:rsidR="00B07E4E" w:rsidRDefault="00B07E4E">
            <w:pPr>
              <w:wordWrap w:val="0"/>
              <w:overflowPunct w:val="0"/>
              <w:autoSpaceDE w:val="0"/>
              <w:autoSpaceDN w:val="0"/>
              <w:spacing w:line="360" w:lineRule="exact"/>
              <w:jc w:val="right"/>
              <w:textAlignment w:val="center"/>
            </w:pPr>
          </w:p>
        </w:tc>
      </w:tr>
      <w:tr w:rsidR="00D304D6" w14:paraId="4908FC21" w14:textId="77777777" w:rsidTr="00E84554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3374" w:type="dxa"/>
            <w:gridSpan w:val="6"/>
            <w:vAlign w:val="center"/>
          </w:tcPr>
          <w:p w14:paraId="618EBD83" w14:textId="77777777" w:rsidR="00D304D6" w:rsidRDefault="00D304D6" w:rsidP="009C24A1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>診療、薬剤の支給又は手当を受けた病院、診療所、薬局その他の者の名称及び所在地</w:t>
            </w:r>
          </w:p>
        </w:tc>
        <w:tc>
          <w:tcPr>
            <w:tcW w:w="5131" w:type="dxa"/>
            <w:gridSpan w:val="18"/>
            <w:vAlign w:val="center"/>
          </w:tcPr>
          <w:p w14:paraId="3C093A29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D304D6" w14:paraId="686747A9" w14:textId="77777777" w:rsidTr="009C24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74" w:type="dxa"/>
            <w:gridSpan w:val="6"/>
            <w:vAlign w:val="center"/>
          </w:tcPr>
          <w:p w14:paraId="78BD5188" w14:textId="77777777" w:rsidR="00D304D6" w:rsidRDefault="00D304D6" w:rsidP="00E84554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>診療又は調剤に従事した医師、歯科医師又は薬剤師の氏名</w:t>
            </w:r>
          </w:p>
        </w:tc>
        <w:tc>
          <w:tcPr>
            <w:tcW w:w="5131" w:type="dxa"/>
            <w:gridSpan w:val="18"/>
            <w:vAlign w:val="center"/>
          </w:tcPr>
          <w:p w14:paraId="11EDBC8E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D304D6" w14:paraId="04A04219" w14:textId="77777777" w:rsidTr="002706D3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1470" w:type="dxa"/>
            <w:vMerge w:val="restart"/>
            <w:vAlign w:val="center"/>
          </w:tcPr>
          <w:p w14:paraId="5D350173" w14:textId="77777777" w:rsidR="00D304D6" w:rsidRDefault="00D304D6" w:rsidP="00E84554">
            <w:pPr>
              <w:wordWrap w:val="0"/>
              <w:overflowPunct w:val="0"/>
              <w:autoSpaceDE w:val="0"/>
              <w:autoSpaceDN w:val="0"/>
              <w:spacing w:line="320" w:lineRule="exact"/>
              <w:jc w:val="distribute"/>
              <w:textAlignment w:val="center"/>
            </w:pPr>
            <w:r>
              <w:rPr>
                <w:rFonts w:hint="eastAsia"/>
              </w:rPr>
              <w:t>療養の給付又は特定療養費の支給を受けることができなか</w:t>
            </w:r>
            <w:r w:rsidR="00E84554">
              <w:rPr>
                <w:rFonts w:hint="eastAsia"/>
              </w:rPr>
              <w:t>っ</w:t>
            </w:r>
            <w:r>
              <w:rPr>
                <w:rFonts w:hint="eastAsia"/>
              </w:rPr>
              <w:t>た理由</w:t>
            </w:r>
          </w:p>
        </w:tc>
        <w:tc>
          <w:tcPr>
            <w:tcW w:w="1904" w:type="dxa"/>
            <w:gridSpan w:val="5"/>
            <w:vMerge w:val="restart"/>
            <w:vAlign w:val="center"/>
          </w:tcPr>
          <w:p w14:paraId="55857790" w14:textId="77777777" w:rsidR="00D304D6" w:rsidRDefault="00E84554" w:rsidP="005413FD">
            <w:pPr>
              <w:wordWrap w:val="0"/>
              <w:overflowPunct w:val="0"/>
              <w:autoSpaceDE w:val="0"/>
              <w:autoSpaceDN w:val="0"/>
              <w:ind w:left="210" w:hanging="210"/>
              <w:textAlignment w:val="center"/>
            </w:pPr>
            <w:r>
              <w:rPr>
                <w:rFonts w:hint="eastAsia"/>
              </w:rPr>
              <w:t>□他保険で受診したため</w:t>
            </w:r>
          </w:p>
          <w:p w14:paraId="7C48A088" w14:textId="77777777" w:rsidR="00E84554" w:rsidRDefault="00E84554" w:rsidP="005413FD">
            <w:pPr>
              <w:wordWrap w:val="0"/>
              <w:overflowPunct w:val="0"/>
              <w:autoSpaceDE w:val="0"/>
              <w:autoSpaceDN w:val="0"/>
              <w:ind w:left="210" w:hanging="210"/>
              <w:textAlignment w:val="center"/>
            </w:pPr>
            <w:r>
              <w:rPr>
                <w:rFonts w:hint="eastAsia"/>
              </w:rPr>
              <w:t>□保険証なしで受診したため</w:t>
            </w:r>
          </w:p>
          <w:p w14:paraId="09437DB7" w14:textId="77777777" w:rsidR="00E84554" w:rsidRDefault="00E84554" w:rsidP="005413FD">
            <w:pPr>
              <w:wordWrap w:val="0"/>
              <w:overflowPunct w:val="0"/>
              <w:autoSpaceDE w:val="0"/>
              <w:autoSpaceDN w:val="0"/>
              <w:ind w:left="210" w:hanging="210"/>
              <w:textAlignment w:val="center"/>
            </w:pPr>
            <w:r>
              <w:rPr>
                <w:rFonts w:hint="eastAsia"/>
              </w:rPr>
              <w:t>□装具作成のため</w:t>
            </w:r>
          </w:p>
          <w:p w14:paraId="7D3A9624" w14:textId="77777777" w:rsidR="00E84554" w:rsidRDefault="00E84554" w:rsidP="005413FD">
            <w:pPr>
              <w:wordWrap w:val="0"/>
              <w:overflowPunct w:val="0"/>
              <w:autoSpaceDE w:val="0"/>
              <w:autoSpaceDN w:val="0"/>
              <w:ind w:left="210" w:hanging="210"/>
              <w:textAlignment w:val="center"/>
            </w:pPr>
            <w:r>
              <w:rPr>
                <w:rFonts w:hint="eastAsia"/>
              </w:rPr>
              <w:t>□海外で受診したため</w:t>
            </w:r>
          </w:p>
        </w:tc>
        <w:tc>
          <w:tcPr>
            <w:tcW w:w="1876" w:type="dxa"/>
            <w:gridSpan w:val="6"/>
            <w:vAlign w:val="center"/>
          </w:tcPr>
          <w:p w14:paraId="4B9ED9EA" w14:textId="77777777" w:rsidR="00D304D6" w:rsidRDefault="00D304D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発病の原因</w:t>
            </w:r>
          </w:p>
        </w:tc>
        <w:tc>
          <w:tcPr>
            <w:tcW w:w="1049" w:type="dxa"/>
            <w:gridSpan w:val="6"/>
            <w:vAlign w:val="center"/>
          </w:tcPr>
          <w:p w14:paraId="281AC325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gridSpan w:val="3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25BD33D1" w14:textId="77777777" w:rsidR="00D304D6" w:rsidRPr="005413FD" w:rsidRDefault="005413FD" w:rsidP="005413FD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</w:pPr>
            <w:r w:rsidRPr="005413FD">
              <w:rPr>
                <w:rFonts w:hint="eastAsia"/>
              </w:rPr>
              <w:t>療養に要</w:t>
            </w:r>
            <w:r w:rsidR="00D304D6" w:rsidRPr="005413FD">
              <w:rPr>
                <w:rFonts w:hint="eastAsia"/>
              </w:rPr>
              <w:t>した</w:t>
            </w:r>
          </w:p>
          <w:p w14:paraId="66799671" w14:textId="77777777" w:rsidR="00D304D6" w:rsidRPr="005413FD" w:rsidRDefault="005413FD" w:rsidP="005413FD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</w:pPr>
            <w:r w:rsidRPr="00DD4F68">
              <w:rPr>
                <w:rFonts w:hint="eastAsia"/>
                <w:spacing w:val="20"/>
              </w:rPr>
              <w:t>費用の</w:t>
            </w:r>
            <w:r w:rsidRPr="005413FD">
              <w:rPr>
                <w:rFonts w:hint="eastAsia"/>
              </w:rPr>
              <w:t>額</w:t>
            </w:r>
          </w:p>
        </w:tc>
        <w:tc>
          <w:tcPr>
            <w:tcW w:w="1548" w:type="dxa"/>
            <w:gridSpan w:val="3"/>
            <w:vMerge w:val="restart"/>
            <w:vAlign w:val="bottom"/>
          </w:tcPr>
          <w:p w14:paraId="618D4BC2" w14:textId="77777777" w:rsidR="00D304D6" w:rsidRDefault="00D304D6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textAlignment w:val="center"/>
            </w:pPr>
            <w:r>
              <w:rPr>
                <w:rFonts w:hint="eastAsia"/>
              </w:rPr>
              <w:t>円</w:t>
            </w:r>
          </w:p>
        </w:tc>
      </w:tr>
      <w:tr w:rsidR="00D304D6" w14:paraId="5AD57C90" w14:textId="77777777" w:rsidTr="002706D3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1470" w:type="dxa"/>
            <w:vMerge/>
            <w:vAlign w:val="center"/>
          </w:tcPr>
          <w:p w14:paraId="13146CC9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4" w:type="dxa"/>
            <w:gridSpan w:val="5"/>
            <w:vMerge/>
            <w:vAlign w:val="center"/>
          </w:tcPr>
          <w:p w14:paraId="119E1B3C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876" w:type="dxa"/>
            <w:gridSpan w:val="6"/>
            <w:vAlign w:val="center"/>
          </w:tcPr>
          <w:p w14:paraId="798799D2" w14:textId="77777777" w:rsidR="00D304D6" w:rsidRDefault="00D304D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傷病の経過</w:t>
            </w:r>
          </w:p>
        </w:tc>
        <w:tc>
          <w:tcPr>
            <w:tcW w:w="1049" w:type="dxa"/>
            <w:gridSpan w:val="6"/>
            <w:vAlign w:val="center"/>
          </w:tcPr>
          <w:p w14:paraId="62250300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gridSpan w:val="3"/>
            <w:vMerge/>
            <w:tcMar>
              <w:left w:w="0" w:type="dxa"/>
              <w:right w:w="0" w:type="dxa"/>
            </w:tcMar>
            <w:vAlign w:val="center"/>
          </w:tcPr>
          <w:p w14:paraId="40F0FEA0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48" w:type="dxa"/>
            <w:gridSpan w:val="3"/>
            <w:vMerge/>
            <w:vAlign w:val="center"/>
          </w:tcPr>
          <w:p w14:paraId="786521FA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D304D6" w14:paraId="0D504D4A" w14:textId="77777777" w:rsidTr="002706D3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1470" w:type="dxa"/>
            <w:vMerge/>
            <w:vAlign w:val="center"/>
          </w:tcPr>
          <w:p w14:paraId="4B188D2F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4" w:type="dxa"/>
            <w:gridSpan w:val="5"/>
            <w:vMerge/>
            <w:vAlign w:val="center"/>
          </w:tcPr>
          <w:p w14:paraId="07ED1AFF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876" w:type="dxa"/>
            <w:gridSpan w:val="6"/>
            <w:vAlign w:val="center"/>
          </w:tcPr>
          <w:p w14:paraId="2E3150BA" w14:textId="77777777" w:rsidR="00D304D6" w:rsidRDefault="00D304D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療養内容</w:t>
            </w:r>
          </w:p>
        </w:tc>
        <w:tc>
          <w:tcPr>
            <w:tcW w:w="1049" w:type="dxa"/>
            <w:gridSpan w:val="6"/>
            <w:vAlign w:val="center"/>
          </w:tcPr>
          <w:p w14:paraId="34F2A9DE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58" w:type="dxa"/>
            <w:gridSpan w:val="3"/>
            <w:vMerge/>
            <w:tcMar>
              <w:left w:w="0" w:type="dxa"/>
              <w:right w:w="0" w:type="dxa"/>
            </w:tcMar>
            <w:vAlign w:val="center"/>
          </w:tcPr>
          <w:p w14:paraId="5C6B6943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48" w:type="dxa"/>
            <w:gridSpan w:val="3"/>
            <w:vMerge/>
            <w:vAlign w:val="center"/>
          </w:tcPr>
          <w:p w14:paraId="1FB21159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D304D6" w14:paraId="019B027A" w14:textId="77777777" w:rsidTr="002706D3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470" w:type="dxa"/>
            <w:vAlign w:val="center"/>
          </w:tcPr>
          <w:p w14:paraId="5CB1CE12" w14:textId="77777777" w:rsidR="00D304D6" w:rsidRDefault="00D304D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035" w:type="dxa"/>
            <w:gridSpan w:val="23"/>
            <w:vAlign w:val="center"/>
          </w:tcPr>
          <w:p w14:paraId="2C3B7F9A" w14:textId="77777777" w:rsidR="00D304D6" w:rsidRDefault="00D304D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8C2432" w14:paraId="32ED0146" w14:textId="77777777" w:rsidTr="008C2432">
        <w:tblPrEx>
          <w:tblCellMar>
            <w:top w:w="0" w:type="dxa"/>
            <w:bottom w:w="0" w:type="dxa"/>
          </w:tblCellMar>
        </w:tblPrEx>
        <w:trPr>
          <w:cantSplit/>
          <w:trHeight w:val="2332"/>
        </w:trPr>
        <w:tc>
          <w:tcPr>
            <w:tcW w:w="8505" w:type="dxa"/>
            <w:gridSpan w:val="24"/>
            <w:tcBorders>
              <w:top w:val="nil"/>
            </w:tcBorders>
          </w:tcPr>
          <w:p w14:paraId="32BAB965" w14:textId="77777777" w:rsidR="008C2432" w:rsidRDefault="008C2432" w:rsidP="008C2432">
            <w:pPr>
              <w:wordWrap w:val="0"/>
              <w:overflowPunct w:val="0"/>
              <w:autoSpaceDE w:val="0"/>
              <w:autoSpaceDN w:val="0"/>
              <w:spacing w:before="80" w:after="120"/>
              <w:textAlignment w:val="center"/>
            </w:pPr>
            <w:r>
              <w:rPr>
                <w:rFonts w:hint="eastAsia"/>
              </w:rPr>
              <w:t xml:space="preserve">　上記のとおり、別紙証拠書類を添えて申請します。</w:t>
            </w:r>
          </w:p>
          <w:p w14:paraId="40671E93" w14:textId="77777777" w:rsidR="008C2432" w:rsidRDefault="008C2432" w:rsidP="008C2432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</w:pPr>
            <w:r>
              <w:rPr>
                <w:rFonts w:hint="eastAsia"/>
              </w:rPr>
              <w:t xml:space="preserve">　　　　　　年　　月　　日</w:t>
            </w:r>
          </w:p>
          <w:p w14:paraId="4F0CCC4C" w14:textId="77777777" w:rsidR="008C2432" w:rsidRDefault="008C2432" w:rsidP="008C2432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</w:pPr>
            <w:r>
              <w:rPr>
                <w:rFonts w:hint="eastAsia"/>
              </w:rPr>
              <w:t xml:space="preserve">　　</w:t>
            </w:r>
            <w:r w:rsidR="00A9602D" w:rsidRPr="00A9602D">
              <w:rPr>
                <w:rFonts w:hint="eastAsia"/>
              </w:rPr>
              <w:t>川島町長　　あて</w:t>
            </w:r>
          </w:p>
          <w:p w14:paraId="39066E81" w14:textId="77777777" w:rsidR="008C2432" w:rsidRDefault="008C2432" w:rsidP="00BA49D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世帯主　</w:t>
            </w:r>
            <w:r w:rsidRPr="00BA49DE"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  <w:r w:rsidR="00BA49DE">
              <w:rPr>
                <w:rFonts w:hint="eastAsia"/>
              </w:rPr>
              <w:t xml:space="preserve">　　　　　　　　　　　　　　　　　　　　</w:t>
            </w:r>
          </w:p>
          <w:p w14:paraId="46CA1E1C" w14:textId="77777777" w:rsidR="008C2432" w:rsidRDefault="008C2432" w:rsidP="00BA49DE">
            <w:pPr>
              <w:wordWrap w:val="0"/>
              <w:overflowPunct w:val="0"/>
              <w:autoSpaceDE w:val="0"/>
              <w:autoSpaceDN w:val="0"/>
              <w:spacing w:line="400" w:lineRule="exact"/>
              <w:jc w:val="right"/>
              <w:textAlignment w:val="center"/>
            </w:pPr>
            <w:r w:rsidRPr="00BA49DE"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  <w:r w:rsidR="00BA49DE">
              <w:rPr>
                <w:rFonts w:hint="eastAsia"/>
              </w:rPr>
              <w:t xml:space="preserve">　　　　　　　　　　　　　　　　　　　　</w:t>
            </w:r>
          </w:p>
          <w:p w14:paraId="52F1EA71" w14:textId="77777777" w:rsidR="00BA49DE" w:rsidRDefault="00BA49DE" w:rsidP="00BA49DE">
            <w:pPr>
              <w:wordWrap w:val="0"/>
              <w:overflowPunct w:val="0"/>
              <w:autoSpaceDE w:val="0"/>
              <w:autoSpaceDN w:val="0"/>
              <w:spacing w:line="400" w:lineRule="exact"/>
              <w:jc w:val="right"/>
              <w:textAlignment w:val="center"/>
            </w:pPr>
            <w:r>
              <w:rPr>
                <w:rFonts w:hint="eastAsia"/>
              </w:rPr>
              <w:t xml:space="preserve">個人番号　　　　　　　　　　　　　　　　　　　　</w:t>
            </w:r>
          </w:p>
          <w:p w14:paraId="25BBDBD3" w14:textId="77777777" w:rsidR="00BA49DE" w:rsidRDefault="00BA49DE" w:rsidP="00BA49DE">
            <w:pPr>
              <w:wordWrap w:val="0"/>
              <w:overflowPunct w:val="0"/>
              <w:autoSpaceDE w:val="0"/>
              <w:autoSpaceDN w:val="0"/>
              <w:spacing w:line="400" w:lineRule="exact"/>
              <w:jc w:val="right"/>
              <w:textAlignment w:val="center"/>
            </w:pPr>
            <w:r>
              <w:rPr>
                <w:rFonts w:hint="eastAsia"/>
              </w:rPr>
              <w:t xml:space="preserve">電話番号　　　　　　　　　　　　　　　　　　　　</w:t>
            </w:r>
          </w:p>
        </w:tc>
      </w:tr>
      <w:tr w:rsidR="0070456C" w14:paraId="6A754AF0" w14:textId="77777777" w:rsidTr="00213EF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52" w:type="dxa"/>
            <w:gridSpan w:val="9"/>
            <w:vAlign w:val="center"/>
          </w:tcPr>
          <w:p w14:paraId="4956A92E" w14:textId="77777777" w:rsidR="0070456C" w:rsidRDefault="0070456C" w:rsidP="0070456C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振込金融機関</w:t>
            </w:r>
          </w:p>
        </w:tc>
        <w:tc>
          <w:tcPr>
            <w:tcW w:w="802" w:type="dxa"/>
            <w:gridSpan w:val="2"/>
            <w:vAlign w:val="center"/>
          </w:tcPr>
          <w:p w14:paraId="1CA51FE2" w14:textId="77777777" w:rsidR="0070456C" w:rsidRDefault="0070456C" w:rsidP="0070456C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種目</w:t>
            </w:r>
          </w:p>
        </w:tc>
        <w:tc>
          <w:tcPr>
            <w:tcW w:w="3451" w:type="dxa"/>
            <w:gridSpan w:val="13"/>
            <w:vAlign w:val="center"/>
          </w:tcPr>
          <w:p w14:paraId="05C4D03C" w14:textId="77777777" w:rsidR="0070456C" w:rsidRDefault="0070456C" w:rsidP="0070456C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振込口座の番号及び名義人</w:t>
            </w:r>
          </w:p>
        </w:tc>
      </w:tr>
      <w:tr w:rsidR="00213EFF" w14:paraId="54834E65" w14:textId="77777777" w:rsidTr="00DD4F68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126" w:type="dxa"/>
            <w:gridSpan w:val="3"/>
            <w:vMerge w:val="restart"/>
            <w:tcBorders>
              <w:bottom w:val="nil"/>
              <w:right w:val="nil"/>
            </w:tcBorders>
            <w:vAlign w:val="center"/>
          </w:tcPr>
          <w:p w14:paraId="30C8BB6B" w14:textId="77777777" w:rsidR="00213EFF" w:rsidRDefault="00213EFF" w:rsidP="00213EFF">
            <w:pPr>
              <w:wordWrap w:val="0"/>
              <w:overflowPunct w:val="0"/>
              <w:autoSpaceDE w:val="0"/>
              <w:autoSpaceDN w:val="0"/>
              <w:spacing w:before="120"/>
              <w:jc w:val="right"/>
              <w:textAlignment w:val="center"/>
            </w:pPr>
            <w:r w:rsidRPr="00213EFF">
              <w:rPr>
                <w:rFonts w:hint="eastAsia"/>
                <w:spacing w:val="210"/>
              </w:rPr>
              <w:t>銀</w:t>
            </w:r>
            <w:r>
              <w:rPr>
                <w:rFonts w:hint="eastAsia"/>
              </w:rPr>
              <w:t>行</w:t>
            </w:r>
          </w:p>
          <w:p w14:paraId="1FCAD6BC" w14:textId="77777777" w:rsidR="00213EFF" w:rsidRDefault="00213EFF" w:rsidP="00213EF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spacing w:val="210"/>
              </w:rPr>
            </w:pPr>
          </w:p>
          <w:p w14:paraId="439C9C20" w14:textId="77777777" w:rsidR="00213EFF" w:rsidRDefault="00213EFF" w:rsidP="00213EF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213EFF">
              <w:rPr>
                <w:rFonts w:hint="eastAsia"/>
                <w:spacing w:val="210"/>
              </w:rPr>
              <w:t>農</w:t>
            </w:r>
            <w:r>
              <w:rPr>
                <w:rFonts w:hint="eastAsia"/>
              </w:rPr>
              <w:t>協</w:t>
            </w:r>
          </w:p>
          <w:p w14:paraId="6A1E4972" w14:textId="77777777" w:rsidR="00213EFF" w:rsidRDefault="00213EFF" w:rsidP="00213EF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  <w:p w14:paraId="26F481BE" w14:textId="77777777" w:rsidR="00213EFF" w:rsidRDefault="00213EFF" w:rsidP="00213EF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信用金庫</w:t>
            </w:r>
          </w:p>
        </w:tc>
        <w:tc>
          <w:tcPr>
            <w:tcW w:w="2126" w:type="dxa"/>
            <w:gridSpan w:val="6"/>
            <w:vMerge w:val="restart"/>
            <w:tcBorders>
              <w:left w:val="nil"/>
              <w:bottom w:val="nil"/>
            </w:tcBorders>
            <w:vAlign w:val="center"/>
          </w:tcPr>
          <w:p w14:paraId="0D221C03" w14:textId="77777777" w:rsidR="00213EFF" w:rsidRDefault="00213EFF" w:rsidP="00213EF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支店</w:t>
            </w:r>
          </w:p>
        </w:tc>
        <w:tc>
          <w:tcPr>
            <w:tcW w:w="802" w:type="dxa"/>
            <w:gridSpan w:val="2"/>
            <w:vMerge w:val="restart"/>
            <w:vAlign w:val="center"/>
          </w:tcPr>
          <w:p w14:paraId="7099453A" w14:textId="77777777" w:rsidR="00213EFF" w:rsidRDefault="00213EFF" w:rsidP="00213EFF">
            <w:pPr>
              <w:wordWrap w:val="0"/>
              <w:overflowPunct w:val="0"/>
              <w:autoSpaceDE w:val="0"/>
              <w:autoSpaceDN w:val="0"/>
              <w:spacing w:after="120"/>
              <w:jc w:val="distribute"/>
              <w:textAlignment w:val="center"/>
            </w:pPr>
            <w:r>
              <w:rPr>
                <w:rFonts w:hint="eastAsia"/>
              </w:rPr>
              <w:t>普通</w:t>
            </w:r>
          </w:p>
          <w:p w14:paraId="4301AD5E" w14:textId="77777777" w:rsidR="00213EFF" w:rsidRDefault="00213EFF" w:rsidP="00213EF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当座</w:t>
            </w:r>
          </w:p>
        </w:tc>
        <w:tc>
          <w:tcPr>
            <w:tcW w:w="1035" w:type="dxa"/>
            <w:gridSpan w:val="5"/>
            <w:vAlign w:val="center"/>
          </w:tcPr>
          <w:p w14:paraId="3264CD2F" w14:textId="77777777" w:rsidR="00213EFF" w:rsidRDefault="00213EFF" w:rsidP="00213EFF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textAlignment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416" w:type="dxa"/>
            <w:gridSpan w:val="8"/>
            <w:vAlign w:val="center"/>
          </w:tcPr>
          <w:p w14:paraId="60205C57" w14:textId="77777777" w:rsidR="00213EFF" w:rsidRDefault="003D200D" w:rsidP="00450487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213EFF" w14:paraId="0049E838" w14:textId="77777777" w:rsidTr="00DD4F68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126" w:type="dxa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14:paraId="4C635BE5" w14:textId="77777777" w:rsidR="00213EFF" w:rsidRDefault="00213EFF" w:rsidP="0045048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2126" w:type="dxa"/>
            <w:gridSpan w:val="6"/>
            <w:vMerge/>
            <w:tcBorders>
              <w:top w:val="nil"/>
              <w:left w:val="nil"/>
              <w:bottom w:val="nil"/>
            </w:tcBorders>
            <w:vAlign w:val="center"/>
          </w:tcPr>
          <w:p w14:paraId="1AC94CEA" w14:textId="77777777" w:rsidR="00213EFF" w:rsidRDefault="00213EFF" w:rsidP="0045048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802" w:type="dxa"/>
            <w:gridSpan w:val="2"/>
            <w:vMerge/>
            <w:vAlign w:val="center"/>
          </w:tcPr>
          <w:p w14:paraId="379875FD" w14:textId="77777777" w:rsidR="00213EFF" w:rsidRDefault="00213EFF" w:rsidP="00450487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35" w:type="dxa"/>
            <w:gridSpan w:val="5"/>
            <w:vAlign w:val="center"/>
          </w:tcPr>
          <w:p w14:paraId="6EF3419A" w14:textId="77777777" w:rsidR="00213EFF" w:rsidRDefault="00213EFF" w:rsidP="00213EFF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textAlignment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416" w:type="dxa"/>
            <w:gridSpan w:val="8"/>
            <w:vAlign w:val="center"/>
          </w:tcPr>
          <w:p w14:paraId="052890DC" w14:textId="77777777" w:rsidR="00213EFF" w:rsidRDefault="003D200D" w:rsidP="00450487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213EFF" w14:paraId="17C97499" w14:textId="77777777" w:rsidTr="00DD4F68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126" w:type="dxa"/>
            <w:gridSpan w:val="3"/>
            <w:vMerge/>
            <w:tcBorders>
              <w:top w:val="nil"/>
              <w:right w:val="nil"/>
            </w:tcBorders>
            <w:vAlign w:val="center"/>
          </w:tcPr>
          <w:p w14:paraId="2E5E6AD6" w14:textId="77777777" w:rsidR="00213EFF" w:rsidRDefault="00213EFF" w:rsidP="0045048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2126" w:type="dxa"/>
            <w:gridSpan w:val="6"/>
            <w:vMerge/>
            <w:tcBorders>
              <w:top w:val="nil"/>
              <w:left w:val="nil"/>
            </w:tcBorders>
            <w:vAlign w:val="center"/>
          </w:tcPr>
          <w:p w14:paraId="773559F3" w14:textId="77777777" w:rsidR="00213EFF" w:rsidRDefault="00213EFF" w:rsidP="0045048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802" w:type="dxa"/>
            <w:gridSpan w:val="2"/>
            <w:vMerge/>
            <w:vAlign w:val="center"/>
          </w:tcPr>
          <w:p w14:paraId="54C8AF12" w14:textId="77777777" w:rsidR="00213EFF" w:rsidRDefault="00213EFF" w:rsidP="00450487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35" w:type="dxa"/>
            <w:gridSpan w:val="5"/>
            <w:vAlign w:val="center"/>
          </w:tcPr>
          <w:p w14:paraId="31F11FAE" w14:textId="77777777" w:rsidR="00213EFF" w:rsidRDefault="00213EFF" w:rsidP="00213EFF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  <w:textAlignment w:val="center"/>
            </w:pPr>
            <w:r>
              <w:rPr>
                <w:rFonts w:hint="eastAsia"/>
              </w:rPr>
              <w:t>名義人</w:t>
            </w:r>
          </w:p>
        </w:tc>
        <w:tc>
          <w:tcPr>
            <w:tcW w:w="2416" w:type="dxa"/>
            <w:gridSpan w:val="8"/>
            <w:vAlign w:val="center"/>
          </w:tcPr>
          <w:p w14:paraId="0A591D65" w14:textId="77777777" w:rsidR="00213EFF" w:rsidRDefault="003D200D" w:rsidP="00450487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68AE14F" w14:textId="77777777" w:rsidR="00D304D6" w:rsidRDefault="00D304D6">
      <w:pPr>
        <w:wordWrap w:val="0"/>
        <w:overflowPunct w:val="0"/>
        <w:autoSpaceDE w:val="0"/>
        <w:autoSpaceDN w:val="0"/>
        <w:textAlignment w:val="center"/>
      </w:pPr>
    </w:p>
    <w:sectPr w:rsidR="00D304D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B1ABF" w14:textId="77777777" w:rsidR="00D96D1B" w:rsidRDefault="00D96D1B" w:rsidP="00CA1B05">
      <w:r>
        <w:separator/>
      </w:r>
    </w:p>
  </w:endnote>
  <w:endnote w:type="continuationSeparator" w:id="0">
    <w:p w14:paraId="79A37E3F" w14:textId="77777777" w:rsidR="00D96D1B" w:rsidRDefault="00D96D1B" w:rsidP="00CA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Nyal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48FA" w14:textId="77777777" w:rsidR="00D96D1B" w:rsidRDefault="00D96D1B" w:rsidP="00CA1B05">
      <w:r>
        <w:separator/>
      </w:r>
    </w:p>
  </w:footnote>
  <w:footnote w:type="continuationSeparator" w:id="0">
    <w:p w14:paraId="3D4F3476" w14:textId="77777777" w:rsidR="00D96D1B" w:rsidRDefault="00D96D1B" w:rsidP="00CA1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D6"/>
    <w:rsid w:val="00095857"/>
    <w:rsid w:val="00114D28"/>
    <w:rsid w:val="001439EB"/>
    <w:rsid w:val="00163EC1"/>
    <w:rsid w:val="00213EFF"/>
    <w:rsid w:val="00250330"/>
    <w:rsid w:val="002706D3"/>
    <w:rsid w:val="003D200D"/>
    <w:rsid w:val="00450487"/>
    <w:rsid w:val="004C5ABB"/>
    <w:rsid w:val="005413FD"/>
    <w:rsid w:val="005662B3"/>
    <w:rsid w:val="00630282"/>
    <w:rsid w:val="00665A2A"/>
    <w:rsid w:val="0070456C"/>
    <w:rsid w:val="00874DC6"/>
    <w:rsid w:val="00885688"/>
    <w:rsid w:val="008C2432"/>
    <w:rsid w:val="009C24A1"/>
    <w:rsid w:val="00A13964"/>
    <w:rsid w:val="00A14305"/>
    <w:rsid w:val="00A60A96"/>
    <w:rsid w:val="00A9602D"/>
    <w:rsid w:val="00AA26A1"/>
    <w:rsid w:val="00AF7E44"/>
    <w:rsid w:val="00B07E4E"/>
    <w:rsid w:val="00BA49DE"/>
    <w:rsid w:val="00C24128"/>
    <w:rsid w:val="00C566DC"/>
    <w:rsid w:val="00CA1B05"/>
    <w:rsid w:val="00D304D6"/>
    <w:rsid w:val="00D96D1B"/>
    <w:rsid w:val="00DD4F68"/>
    <w:rsid w:val="00E84554"/>
    <w:rsid w:val="00EB59A9"/>
    <w:rsid w:val="00F8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9A40E5"/>
  <w14:defaultImageDpi w14:val="0"/>
  <w15:docId w15:val="{3B7CEB84-05A6-4D3C-B179-CAF0983E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3D200D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D200D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2486;&#12531;&#12503;&#12524;&#12540;&#12488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山谷 陽菜</dc:creator>
  <cp:keywords/>
  <dc:description/>
  <cp:lastModifiedBy>山谷 陽菜</cp:lastModifiedBy>
  <cp:revision>2</cp:revision>
  <cp:lastPrinted>2023-01-17T06:28:00Z</cp:lastPrinted>
  <dcterms:created xsi:type="dcterms:W3CDTF">2026-08-06T01:15:00Z</dcterms:created>
  <dcterms:modified xsi:type="dcterms:W3CDTF">2026-08-06T01:15:00Z</dcterms:modified>
</cp:coreProperties>
</file>